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23C96" w14:textId="52A4E0FA" w:rsidR="00AD58C5" w:rsidRPr="00660631" w:rsidRDefault="00660631" w:rsidP="00660631">
      <w:pPr>
        <w:rPr>
          <w:rFonts w:ascii="TH SarabunPSK" w:hAnsi="TH SarabunPSK" w:cs="TH SarabunPSK"/>
          <w:sz w:val="28"/>
          <w:szCs w:val="36"/>
        </w:rPr>
      </w:pPr>
      <w:r w:rsidRPr="00660631">
        <w:rPr>
          <w:rFonts w:ascii="TH SarabunPSK" w:hAnsi="TH SarabunPSK" w:cs="TH SarabunPSK"/>
          <w:sz w:val="28"/>
          <w:szCs w:val="36"/>
          <w:cs/>
        </w:rPr>
        <w:t>นำเนื้อหางานวิจัยวางที่ไฟล์นี้</w:t>
      </w:r>
      <w:bookmarkStart w:id="0" w:name="_GoBack"/>
      <w:bookmarkEnd w:id="0"/>
    </w:p>
    <w:sectPr w:rsidR="00AD58C5" w:rsidRPr="00660631" w:rsidSect="00606880">
      <w:headerReference w:type="even" r:id="rId8"/>
      <w:headerReference w:type="default" r:id="rId9"/>
      <w:footerReference w:type="default" r:id="rId10"/>
      <w:type w:val="continuous"/>
      <w:pgSz w:w="10440" w:h="15120" w:code="7"/>
      <w:pgMar w:top="1418" w:right="1247" w:bottom="1418" w:left="153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B2966" w14:textId="77777777" w:rsidR="00300D5F" w:rsidRDefault="00300D5F" w:rsidP="006513E1">
      <w:pPr>
        <w:spacing w:after="0" w:line="240" w:lineRule="auto"/>
      </w:pPr>
      <w:r>
        <w:separator/>
      </w:r>
    </w:p>
  </w:endnote>
  <w:endnote w:type="continuationSeparator" w:id="0">
    <w:p w14:paraId="6CF339C2" w14:textId="77777777" w:rsidR="00300D5F" w:rsidRDefault="00300D5F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8A85235-2F07-4F4C-AC93-6F668C3DF8A5}"/>
    <w:embedBold r:id="rId2" w:fontKey="{C79D9248-1018-43DA-82FC-FF6225A1C9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872DC4A-7027-4725-9F44-BA1A60068C42}"/>
    <w:embedBold r:id="rId4" w:fontKey="{6741C109-F4C4-4731-AD66-7A719EFDFEC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D37D721-1C43-49FC-9745-C26816B21FC4}"/>
    <w:embedBold r:id="rId6" w:fontKey="{FE40658D-5AAF-4EC9-AD5F-18247F6A3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C29EAF9-6268-4CF6-B5D3-582A97B44F1D}"/>
    <w:embedBold r:id="rId8" w:fontKey="{F0228E7E-F583-4752-8C27-EFF6EE767985}"/>
    <w:embedItalic r:id="rId9" w:fontKey="{6F15592E-720C-40AD-B476-6586558B844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B93966B7-9E85-4ABB-8739-AC3EC39FF2DA}"/>
    <w:embedBold r:id="rId11" w:fontKey="{037D2984-6F45-4394-BF33-C64C89BB1143}"/>
    <w:embedItalic r:id="rId12" w:fontKey="{3F184BBB-BA68-44B0-9239-54755EF2A81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101DA5DB-AB65-4C40-8026-59B5532FB808}"/>
    <w:embedBold r:id="rId14" w:fontKey="{99A4E4F7-54FE-4F99-AFDF-EBB4CEF3EB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5130267-A3AF-4D58-BDDF-10A368E80E8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41AE9056-55A4-4737-8E00-B26B3C044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1B9CD" w14:textId="77777777" w:rsidR="0025242C" w:rsidRPr="00C66761" w:rsidRDefault="0025242C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14:paraId="3E81DA32" w14:textId="77777777" w:rsidR="0025242C" w:rsidRDefault="002524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A9982" w14:textId="77777777" w:rsidR="00300D5F" w:rsidRDefault="00300D5F" w:rsidP="006513E1">
      <w:pPr>
        <w:spacing w:after="0" w:line="240" w:lineRule="auto"/>
      </w:pPr>
      <w:r>
        <w:separator/>
      </w:r>
    </w:p>
  </w:footnote>
  <w:footnote w:type="continuationSeparator" w:id="0">
    <w:p w14:paraId="33B7536F" w14:textId="77777777" w:rsidR="00300D5F" w:rsidRDefault="00300D5F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top"/>
      <w:tblW w:w="5532" w:type="pct"/>
      <w:tblLayout w:type="fixed"/>
      <w:tblLook w:val="04A0" w:firstRow="1" w:lastRow="0" w:firstColumn="1" w:lastColumn="0" w:noHBand="0" w:noVBand="1"/>
    </w:tblPr>
    <w:tblGrid>
      <w:gridCol w:w="434"/>
      <w:gridCol w:w="8043"/>
    </w:tblGrid>
    <w:sdt>
      <w:sdtPr>
        <w:id w:val="1565297761"/>
        <w:docPartObj>
          <w:docPartGallery w:val="Page Numbers (Top of Page)"/>
          <w:docPartUnique/>
        </w:docPartObj>
      </w:sdtPr>
      <w:sdtEndPr>
        <w:rPr>
          <w:rFonts w:ascii="Calibri Light" w:eastAsiaTheme="majorEastAsia" w:hAnsi="Calibri Light" w:cs="Calibri Light"/>
          <w:sz w:val="28"/>
        </w:rPr>
      </w:sdtEndPr>
      <w:sdtContent>
        <w:tr w:rsidR="0025242C" w14:paraId="66C87779" w14:textId="77777777" w:rsidTr="002D0529">
          <w:trPr>
            <w:trHeight w:val="1080"/>
          </w:trPr>
          <w:tc>
            <w:tcPr>
              <w:tcW w:w="256" w:type="pct"/>
              <w:tcBorders>
                <w:right w:val="triple" w:sz="4" w:space="0" w:color="4F81BD" w:themeColor="accent1"/>
              </w:tcBorders>
              <w:vAlign w:val="bottom"/>
            </w:tcPr>
            <w:p w14:paraId="37C25512" w14:textId="77777777" w:rsidR="0025242C" w:rsidRDefault="0025242C" w:rsidP="001F2FC0">
              <w:pPr>
                <w:pStyle w:val="NoSpacing"/>
                <w:ind w:hanging="394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 xml:space="preserve"> PAGE    \</w:instrText>
              </w:r>
              <w:r>
                <w:rPr>
                  <w:rFonts w:cs="Angsana New"/>
                  <w:cs/>
                </w:rPr>
                <w:instrText xml:space="preserve">* </w:instrText>
              </w:r>
              <w:r>
                <w:instrText xml:space="preserve">MERGEFORMAT </w:instrText>
              </w:r>
              <w:r>
                <w:fldChar w:fldCharType="separate"/>
              </w:r>
              <w:r w:rsidR="00F04C5E">
                <w:rPr>
                  <w:noProof/>
                </w:rPr>
                <w:t>18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4744" w:type="pct"/>
              <w:tcBorders>
                <w:left w:val="triple" w:sz="4" w:space="0" w:color="4F81BD" w:themeColor="accent1"/>
              </w:tcBorders>
              <w:vAlign w:val="bottom"/>
            </w:tcPr>
            <w:p w14:paraId="354658C6" w14:textId="77777777" w:rsidR="0025242C" w:rsidRPr="001F2FC0" w:rsidRDefault="0025242C" w:rsidP="00AF14F7">
              <w:pPr>
                <w:pStyle w:val="NoSpacing"/>
                <w:rPr>
                  <w:rFonts w:ascii="Calibri Light" w:eastAsiaTheme="majorEastAsia" w:hAnsi="Calibri Light" w:cs="Calibri Light"/>
                  <w:sz w:val="28"/>
                </w:rPr>
              </w:pP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Journal of </w:t>
              </w:r>
              <w:proofErr w:type="spellStart"/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>Ratchathani</w:t>
              </w:r>
              <w:proofErr w:type="spellEnd"/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Innovative Social </w:t>
              </w:r>
              <w:proofErr w:type="gramStart"/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Sciences </w:t>
              </w:r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>:</w:t>
              </w:r>
              <w:proofErr w:type="gramEnd"/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="00AF14F7"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 Vol</w:t>
              </w:r>
              <w:r w:rsidR="00AF14F7" w:rsidRPr="0096466D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.</w:t>
              </w:r>
              <w:r w:rsidR="0096466D" w:rsidRPr="0096466D">
                <w:rPr>
                  <w:rFonts w:ascii="Calibri Light" w:eastAsiaTheme="majorEastAsia" w:hAnsi="Calibri Light"/>
                  <w:color w:val="FF0000"/>
                  <w:sz w:val="20"/>
                  <w:szCs w:val="20"/>
                  <w:lang w:val="en-US"/>
                </w:rPr>
                <w:t>X</w:t>
              </w:r>
              <w:r w:rsidR="00AF14F7"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 No</w:t>
              </w:r>
              <w:r w:rsidR="00AF14F7"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>.</w:t>
              </w:r>
              <w:r w:rsidR="0096466D" w:rsidRPr="0096466D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</w:rPr>
                <w:t>X</w:t>
              </w:r>
              <w:r w:rsidR="00AF14F7"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="00AF14F7" w:rsidRPr="0096466D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April</w:t>
              </w:r>
              <w:r w:rsidR="00AF14F7" w:rsidRPr="0096466D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-</w:t>
              </w:r>
              <w:r w:rsidR="00AF14F7" w:rsidRPr="0096466D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June 2018</w:t>
              </w:r>
            </w:p>
          </w:tc>
        </w:tr>
      </w:sdtContent>
    </w:sdt>
  </w:tbl>
  <w:p w14:paraId="339C4B1A" w14:textId="77777777" w:rsidR="0025242C" w:rsidRDefault="002524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top"/>
      <w:tblW w:w="5654" w:type="pct"/>
      <w:tblLayout w:type="fixed"/>
      <w:tblLook w:val="04A0" w:firstRow="1" w:lastRow="0" w:firstColumn="1" w:lastColumn="0" w:noHBand="0" w:noVBand="1"/>
    </w:tblPr>
    <w:tblGrid>
      <w:gridCol w:w="8182"/>
      <w:gridCol w:w="482"/>
    </w:tblGrid>
    <w:sdt>
      <w:sdtPr>
        <w:id w:val="-949389124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</w:rPr>
      </w:sdtEndPr>
      <w:sdtContent>
        <w:tr w:rsidR="0025242C" w14:paraId="00AD1C3F" w14:textId="77777777" w:rsidTr="002D0529">
          <w:trPr>
            <w:trHeight w:val="1080"/>
          </w:trPr>
          <w:tc>
            <w:tcPr>
              <w:tcW w:w="4722" w:type="pct"/>
              <w:tcBorders>
                <w:right w:val="triple" w:sz="4" w:space="0" w:color="4F81BD" w:themeColor="accent1"/>
              </w:tcBorders>
              <w:vAlign w:val="bottom"/>
            </w:tcPr>
            <w:p w14:paraId="4AAE476A" w14:textId="1BEA4A99" w:rsidR="0025242C" w:rsidRPr="001F2FC0" w:rsidRDefault="0025242C" w:rsidP="000C5528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1F2FC0">
                <w:rPr>
                  <w:rFonts w:ascii="TH SarabunPSK" w:hAnsi="TH SarabunPSK" w:cs="TH SarabunPSK"/>
                  <w:sz w:val="24"/>
                  <w:szCs w:val="32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Journal of </w:t>
              </w:r>
              <w:proofErr w:type="spellStart"/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>Ratchathani</w:t>
              </w:r>
              <w:proofErr w:type="spellEnd"/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Innovative Social </w:t>
              </w:r>
              <w:proofErr w:type="gramStart"/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Sciences </w:t>
              </w:r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>:</w:t>
              </w:r>
              <w:proofErr w:type="gramEnd"/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>Vol</w:t>
              </w:r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>.</w:t>
              </w:r>
              <w:r w:rsidR="00EE6380"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</w:rPr>
                <w:t>X</w:t>
              </w:r>
              <w:r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 xml:space="preserve"> No</w:t>
              </w:r>
              <w:r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.</w:t>
              </w:r>
              <w:r w:rsidR="00EE6380"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</w:rPr>
                <w:t>X</w:t>
              </w:r>
              <w:r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 xml:space="preserve"> </w:t>
              </w:r>
              <w:r w:rsidR="000C5528"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April</w:t>
              </w:r>
              <w:r w:rsidR="00832ECD"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-</w:t>
              </w:r>
              <w:r w:rsidR="000C5528"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June</w:t>
              </w:r>
              <w:r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 xml:space="preserve"> 201</w:t>
              </w:r>
              <w:r w:rsidR="00832ECD"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8</w:t>
              </w:r>
              <w:r w:rsidRPr="00EE6380">
                <w:rPr>
                  <w:rFonts w:asciiTheme="majorHAnsi" w:eastAsiaTheme="majorEastAsia" w:hAnsiTheme="majorHAnsi" w:cs="Angsana New"/>
                  <w:color w:val="FF0000"/>
                  <w:sz w:val="20"/>
                  <w:szCs w:val="20"/>
                  <w:cs/>
                </w:rPr>
                <w:t xml:space="preserve"> </w:t>
              </w:r>
            </w:p>
          </w:tc>
          <w:tc>
            <w:tcPr>
              <w:tcW w:w="278" w:type="pct"/>
              <w:tcBorders>
                <w:left w:val="triple" w:sz="4" w:space="0" w:color="4F81BD" w:themeColor="accent1"/>
              </w:tcBorders>
              <w:vAlign w:val="bottom"/>
            </w:tcPr>
            <w:p w14:paraId="1AF69489" w14:textId="77777777" w:rsidR="0025242C" w:rsidRDefault="0025242C" w:rsidP="001F2FC0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</w:rPr>
              </w:pPr>
              <w:r>
                <w:fldChar w:fldCharType="begin"/>
              </w:r>
              <w:r>
                <w:instrText xml:space="preserve"> PAGE    \</w:instrText>
              </w:r>
              <w:r>
                <w:rPr>
                  <w:rFonts w:cs="Angsana New"/>
                  <w:cs/>
                </w:rPr>
                <w:instrText xml:space="preserve">* </w:instrText>
              </w:r>
              <w:r>
                <w:instrText xml:space="preserve">MERGEFORMAT </w:instrText>
              </w:r>
              <w:r>
                <w:fldChar w:fldCharType="separate"/>
              </w:r>
              <w:r w:rsidR="00F04C5E">
                <w:rPr>
                  <w:noProof/>
                </w:rPr>
                <w:t>17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0C215383" w14:textId="77777777" w:rsidR="0025242C" w:rsidRPr="006128AA" w:rsidRDefault="0025242C" w:rsidP="001F2FC0">
    <w:pPr>
      <w:pStyle w:val="Header"/>
      <w:rPr>
        <w:rFonts w:ascii="TH SarabunPSK" w:hAnsi="TH SarabunPSK" w:cs="TH SarabunPSK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4833"/>
    <w:multiLevelType w:val="hybridMultilevel"/>
    <w:tmpl w:val="388E2974"/>
    <w:lvl w:ilvl="0" w:tplc="38FC876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4E001CD"/>
    <w:multiLevelType w:val="hybridMultilevel"/>
    <w:tmpl w:val="6220DB92"/>
    <w:lvl w:ilvl="0" w:tplc="D2BE7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A82CE5"/>
    <w:multiLevelType w:val="hybridMultilevel"/>
    <w:tmpl w:val="E91EA9AC"/>
    <w:lvl w:ilvl="0" w:tplc="6CBE4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A35A6D"/>
    <w:multiLevelType w:val="multilevel"/>
    <w:tmpl w:val="3A4A85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 w15:restartNumberingAfterBreak="0">
    <w:nsid w:val="34346112"/>
    <w:multiLevelType w:val="hybridMultilevel"/>
    <w:tmpl w:val="F530CEBE"/>
    <w:lvl w:ilvl="0" w:tplc="F8C419E8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25404C"/>
    <w:multiLevelType w:val="hybridMultilevel"/>
    <w:tmpl w:val="EDFC9AFA"/>
    <w:lvl w:ilvl="0" w:tplc="825ED07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786F19"/>
    <w:multiLevelType w:val="hybridMultilevel"/>
    <w:tmpl w:val="42262294"/>
    <w:lvl w:ilvl="0" w:tplc="7ADCD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C44C7A"/>
    <w:multiLevelType w:val="hybridMultilevel"/>
    <w:tmpl w:val="0450CCC0"/>
    <w:lvl w:ilvl="0" w:tplc="D7743E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77037B"/>
    <w:multiLevelType w:val="multilevel"/>
    <w:tmpl w:val="8DA434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9" w15:restartNumberingAfterBreak="0">
    <w:nsid w:val="4DBA13A6"/>
    <w:multiLevelType w:val="hybridMultilevel"/>
    <w:tmpl w:val="2690BDF8"/>
    <w:lvl w:ilvl="0" w:tplc="821619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C643443"/>
    <w:multiLevelType w:val="hybridMultilevel"/>
    <w:tmpl w:val="303A7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02420"/>
    <w:multiLevelType w:val="hybridMultilevel"/>
    <w:tmpl w:val="0180FDBA"/>
    <w:lvl w:ilvl="0" w:tplc="965E2F2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2"/>
  </w:num>
  <w:num w:numId="7">
    <w:abstractNumId w:val="11"/>
  </w:num>
  <w:num w:numId="8">
    <w:abstractNumId w:val="3"/>
  </w:num>
  <w:num w:numId="9">
    <w:abstractNumId w:val="5"/>
  </w:num>
  <w:num w:numId="10">
    <w:abstractNumId w:val="6"/>
  </w:num>
  <w:num w:numId="11">
    <w:abstractNumId w:val="1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mirrorMargins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0CA4"/>
    <w:rsid w:val="000011E0"/>
    <w:rsid w:val="0000148A"/>
    <w:rsid w:val="000045EC"/>
    <w:rsid w:val="00007B42"/>
    <w:rsid w:val="00020277"/>
    <w:rsid w:val="000206CB"/>
    <w:rsid w:val="00023E9C"/>
    <w:rsid w:val="00025574"/>
    <w:rsid w:val="000264D3"/>
    <w:rsid w:val="00034EAB"/>
    <w:rsid w:val="00035F35"/>
    <w:rsid w:val="00041D2A"/>
    <w:rsid w:val="00045DD0"/>
    <w:rsid w:val="0004715F"/>
    <w:rsid w:val="00052723"/>
    <w:rsid w:val="0005451D"/>
    <w:rsid w:val="000573B8"/>
    <w:rsid w:val="00062B96"/>
    <w:rsid w:val="0006394D"/>
    <w:rsid w:val="00071EDA"/>
    <w:rsid w:val="00072D5B"/>
    <w:rsid w:val="000730E4"/>
    <w:rsid w:val="00075DBB"/>
    <w:rsid w:val="00076FA2"/>
    <w:rsid w:val="000807D1"/>
    <w:rsid w:val="000816C4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5528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24993"/>
    <w:rsid w:val="00131C28"/>
    <w:rsid w:val="0013582C"/>
    <w:rsid w:val="00142AEC"/>
    <w:rsid w:val="00151AC7"/>
    <w:rsid w:val="0015664E"/>
    <w:rsid w:val="001614C8"/>
    <w:rsid w:val="001622B3"/>
    <w:rsid w:val="00163212"/>
    <w:rsid w:val="00165C78"/>
    <w:rsid w:val="00167AC3"/>
    <w:rsid w:val="0017211E"/>
    <w:rsid w:val="00172224"/>
    <w:rsid w:val="00173761"/>
    <w:rsid w:val="00187738"/>
    <w:rsid w:val="00187946"/>
    <w:rsid w:val="00193D84"/>
    <w:rsid w:val="001978F0"/>
    <w:rsid w:val="001A13A2"/>
    <w:rsid w:val="001A1C87"/>
    <w:rsid w:val="001A4E6F"/>
    <w:rsid w:val="001A693C"/>
    <w:rsid w:val="001A6A37"/>
    <w:rsid w:val="001B1B2C"/>
    <w:rsid w:val="001B3932"/>
    <w:rsid w:val="001D7050"/>
    <w:rsid w:val="001D7B56"/>
    <w:rsid w:val="001E2D32"/>
    <w:rsid w:val="001F09FB"/>
    <w:rsid w:val="001F12C7"/>
    <w:rsid w:val="001F19E9"/>
    <w:rsid w:val="001F2FC0"/>
    <w:rsid w:val="00202582"/>
    <w:rsid w:val="00210473"/>
    <w:rsid w:val="00214BD4"/>
    <w:rsid w:val="00222274"/>
    <w:rsid w:val="00223DF5"/>
    <w:rsid w:val="0022597E"/>
    <w:rsid w:val="00231686"/>
    <w:rsid w:val="0023513E"/>
    <w:rsid w:val="00245A61"/>
    <w:rsid w:val="00246516"/>
    <w:rsid w:val="00247151"/>
    <w:rsid w:val="002518FA"/>
    <w:rsid w:val="0025242C"/>
    <w:rsid w:val="0025400E"/>
    <w:rsid w:val="00262258"/>
    <w:rsid w:val="002658D9"/>
    <w:rsid w:val="00272743"/>
    <w:rsid w:val="00273EE0"/>
    <w:rsid w:val="0027499D"/>
    <w:rsid w:val="00274AAA"/>
    <w:rsid w:val="00276676"/>
    <w:rsid w:val="002849D1"/>
    <w:rsid w:val="00293225"/>
    <w:rsid w:val="00295BE8"/>
    <w:rsid w:val="002A0BC2"/>
    <w:rsid w:val="002A1B7F"/>
    <w:rsid w:val="002A4D23"/>
    <w:rsid w:val="002B0B89"/>
    <w:rsid w:val="002B65E7"/>
    <w:rsid w:val="002C5615"/>
    <w:rsid w:val="002D0529"/>
    <w:rsid w:val="002D0678"/>
    <w:rsid w:val="002E11BD"/>
    <w:rsid w:val="002E7950"/>
    <w:rsid w:val="002F448B"/>
    <w:rsid w:val="00300141"/>
    <w:rsid w:val="00300D5F"/>
    <w:rsid w:val="003053CF"/>
    <w:rsid w:val="003142B2"/>
    <w:rsid w:val="003162C0"/>
    <w:rsid w:val="0032566C"/>
    <w:rsid w:val="00332427"/>
    <w:rsid w:val="003605DD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85B43"/>
    <w:rsid w:val="00386C83"/>
    <w:rsid w:val="00391ED2"/>
    <w:rsid w:val="00391FF2"/>
    <w:rsid w:val="00392465"/>
    <w:rsid w:val="00395C6C"/>
    <w:rsid w:val="0039775F"/>
    <w:rsid w:val="003A3392"/>
    <w:rsid w:val="003A4EC1"/>
    <w:rsid w:val="003A53DA"/>
    <w:rsid w:val="003C2E5E"/>
    <w:rsid w:val="003C7232"/>
    <w:rsid w:val="003D02DC"/>
    <w:rsid w:val="003D265C"/>
    <w:rsid w:val="003D5AAC"/>
    <w:rsid w:val="003E05D6"/>
    <w:rsid w:val="003E0900"/>
    <w:rsid w:val="003E21F4"/>
    <w:rsid w:val="003E68E7"/>
    <w:rsid w:val="003F5A38"/>
    <w:rsid w:val="004002AC"/>
    <w:rsid w:val="0040055E"/>
    <w:rsid w:val="0040596C"/>
    <w:rsid w:val="00407E69"/>
    <w:rsid w:val="0041256F"/>
    <w:rsid w:val="00412F37"/>
    <w:rsid w:val="004211A0"/>
    <w:rsid w:val="00421ECD"/>
    <w:rsid w:val="004230B7"/>
    <w:rsid w:val="00424524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66F55"/>
    <w:rsid w:val="004766B3"/>
    <w:rsid w:val="004A50FD"/>
    <w:rsid w:val="004A5A87"/>
    <w:rsid w:val="004B109A"/>
    <w:rsid w:val="004B497E"/>
    <w:rsid w:val="004B53E0"/>
    <w:rsid w:val="004B5D35"/>
    <w:rsid w:val="004C390E"/>
    <w:rsid w:val="004C6D92"/>
    <w:rsid w:val="004E0366"/>
    <w:rsid w:val="004E48D1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45851"/>
    <w:rsid w:val="0056053A"/>
    <w:rsid w:val="0056242B"/>
    <w:rsid w:val="00570F3E"/>
    <w:rsid w:val="00573DAC"/>
    <w:rsid w:val="00590DFC"/>
    <w:rsid w:val="005914DF"/>
    <w:rsid w:val="00591BFE"/>
    <w:rsid w:val="005A681F"/>
    <w:rsid w:val="005A7347"/>
    <w:rsid w:val="005A7B71"/>
    <w:rsid w:val="005B02F9"/>
    <w:rsid w:val="005B32FD"/>
    <w:rsid w:val="005B63ED"/>
    <w:rsid w:val="005D20A4"/>
    <w:rsid w:val="005E5D75"/>
    <w:rsid w:val="005F0035"/>
    <w:rsid w:val="005F32C1"/>
    <w:rsid w:val="005F3325"/>
    <w:rsid w:val="005F5021"/>
    <w:rsid w:val="005F7E95"/>
    <w:rsid w:val="00600ABA"/>
    <w:rsid w:val="00605E2F"/>
    <w:rsid w:val="00605E7E"/>
    <w:rsid w:val="00606880"/>
    <w:rsid w:val="0060732A"/>
    <w:rsid w:val="00612307"/>
    <w:rsid w:val="006128AA"/>
    <w:rsid w:val="00625DDF"/>
    <w:rsid w:val="006513E1"/>
    <w:rsid w:val="00655927"/>
    <w:rsid w:val="00660631"/>
    <w:rsid w:val="00662ECE"/>
    <w:rsid w:val="006704FF"/>
    <w:rsid w:val="00674606"/>
    <w:rsid w:val="006903F1"/>
    <w:rsid w:val="00691585"/>
    <w:rsid w:val="0069488C"/>
    <w:rsid w:val="00695B56"/>
    <w:rsid w:val="006A0623"/>
    <w:rsid w:val="006A5E1D"/>
    <w:rsid w:val="006B3287"/>
    <w:rsid w:val="006D0EC7"/>
    <w:rsid w:val="006D116C"/>
    <w:rsid w:val="006D5791"/>
    <w:rsid w:val="00716886"/>
    <w:rsid w:val="00724B16"/>
    <w:rsid w:val="0072782B"/>
    <w:rsid w:val="00730968"/>
    <w:rsid w:val="0073150A"/>
    <w:rsid w:val="00731D9C"/>
    <w:rsid w:val="00733513"/>
    <w:rsid w:val="0074183D"/>
    <w:rsid w:val="00746E46"/>
    <w:rsid w:val="0075006F"/>
    <w:rsid w:val="00750675"/>
    <w:rsid w:val="00751018"/>
    <w:rsid w:val="00754EB6"/>
    <w:rsid w:val="007573B8"/>
    <w:rsid w:val="00765F82"/>
    <w:rsid w:val="00774938"/>
    <w:rsid w:val="0078300F"/>
    <w:rsid w:val="007A1DCA"/>
    <w:rsid w:val="007A310C"/>
    <w:rsid w:val="007B571C"/>
    <w:rsid w:val="007C7A51"/>
    <w:rsid w:val="007D24D5"/>
    <w:rsid w:val="007D45C9"/>
    <w:rsid w:val="007D72AD"/>
    <w:rsid w:val="007D7C4B"/>
    <w:rsid w:val="007E1A6B"/>
    <w:rsid w:val="007E4060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106DF"/>
    <w:rsid w:val="00827B42"/>
    <w:rsid w:val="00827F09"/>
    <w:rsid w:val="00832ECD"/>
    <w:rsid w:val="00836589"/>
    <w:rsid w:val="00840B7C"/>
    <w:rsid w:val="00842859"/>
    <w:rsid w:val="00842D33"/>
    <w:rsid w:val="00843C5C"/>
    <w:rsid w:val="008443D6"/>
    <w:rsid w:val="00852D24"/>
    <w:rsid w:val="0085351E"/>
    <w:rsid w:val="008568F2"/>
    <w:rsid w:val="00861BA7"/>
    <w:rsid w:val="008669B4"/>
    <w:rsid w:val="00870003"/>
    <w:rsid w:val="00880443"/>
    <w:rsid w:val="008855A3"/>
    <w:rsid w:val="008A170D"/>
    <w:rsid w:val="008A2593"/>
    <w:rsid w:val="008A3BFD"/>
    <w:rsid w:val="008B085B"/>
    <w:rsid w:val="008B2025"/>
    <w:rsid w:val="008B2AD6"/>
    <w:rsid w:val="008C3965"/>
    <w:rsid w:val="008C3EDA"/>
    <w:rsid w:val="008C5FD1"/>
    <w:rsid w:val="008D279A"/>
    <w:rsid w:val="008D3261"/>
    <w:rsid w:val="008D3881"/>
    <w:rsid w:val="008D4655"/>
    <w:rsid w:val="008D66D0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3EAE"/>
    <w:rsid w:val="00905886"/>
    <w:rsid w:val="0090759C"/>
    <w:rsid w:val="00910781"/>
    <w:rsid w:val="00911D9C"/>
    <w:rsid w:val="00915434"/>
    <w:rsid w:val="00936202"/>
    <w:rsid w:val="00937EBA"/>
    <w:rsid w:val="00946386"/>
    <w:rsid w:val="00946A42"/>
    <w:rsid w:val="00953F46"/>
    <w:rsid w:val="00955D4E"/>
    <w:rsid w:val="0096466D"/>
    <w:rsid w:val="00970E8B"/>
    <w:rsid w:val="00972A17"/>
    <w:rsid w:val="00977481"/>
    <w:rsid w:val="00981EFF"/>
    <w:rsid w:val="00981F2A"/>
    <w:rsid w:val="0098385D"/>
    <w:rsid w:val="00985111"/>
    <w:rsid w:val="00992AE5"/>
    <w:rsid w:val="009935F9"/>
    <w:rsid w:val="00993CE8"/>
    <w:rsid w:val="009A3E5D"/>
    <w:rsid w:val="009A5FA7"/>
    <w:rsid w:val="009B667F"/>
    <w:rsid w:val="009C47E9"/>
    <w:rsid w:val="009C52F2"/>
    <w:rsid w:val="009C5672"/>
    <w:rsid w:val="009C730F"/>
    <w:rsid w:val="009D1B27"/>
    <w:rsid w:val="009D2986"/>
    <w:rsid w:val="009D4A3A"/>
    <w:rsid w:val="009E4232"/>
    <w:rsid w:val="009E5E1E"/>
    <w:rsid w:val="009F1AB0"/>
    <w:rsid w:val="009F32AD"/>
    <w:rsid w:val="009F4637"/>
    <w:rsid w:val="009F5852"/>
    <w:rsid w:val="009F63FC"/>
    <w:rsid w:val="00A02AB4"/>
    <w:rsid w:val="00A10DDC"/>
    <w:rsid w:val="00A141B2"/>
    <w:rsid w:val="00A14970"/>
    <w:rsid w:val="00A21770"/>
    <w:rsid w:val="00A21EB8"/>
    <w:rsid w:val="00A31F48"/>
    <w:rsid w:val="00A33025"/>
    <w:rsid w:val="00A40C94"/>
    <w:rsid w:val="00A4163B"/>
    <w:rsid w:val="00A44D50"/>
    <w:rsid w:val="00A6339F"/>
    <w:rsid w:val="00A640F6"/>
    <w:rsid w:val="00A70415"/>
    <w:rsid w:val="00A71DB9"/>
    <w:rsid w:val="00A74B4A"/>
    <w:rsid w:val="00A90BBF"/>
    <w:rsid w:val="00AA2E0A"/>
    <w:rsid w:val="00AA4562"/>
    <w:rsid w:val="00AB0C91"/>
    <w:rsid w:val="00AB2ADD"/>
    <w:rsid w:val="00AB353E"/>
    <w:rsid w:val="00AB4D98"/>
    <w:rsid w:val="00AC05A0"/>
    <w:rsid w:val="00AC35F4"/>
    <w:rsid w:val="00AD1315"/>
    <w:rsid w:val="00AD58C5"/>
    <w:rsid w:val="00AD713E"/>
    <w:rsid w:val="00AD72EB"/>
    <w:rsid w:val="00AE4AF5"/>
    <w:rsid w:val="00AE4EB2"/>
    <w:rsid w:val="00AF14F7"/>
    <w:rsid w:val="00AF7696"/>
    <w:rsid w:val="00B00983"/>
    <w:rsid w:val="00B0238C"/>
    <w:rsid w:val="00B23489"/>
    <w:rsid w:val="00B23C84"/>
    <w:rsid w:val="00B368AA"/>
    <w:rsid w:val="00B43F1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4227"/>
    <w:rsid w:val="00BA537E"/>
    <w:rsid w:val="00BB2F42"/>
    <w:rsid w:val="00BC25F4"/>
    <w:rsid w:val="00BE1466"/>
    <w:rsid w:val="00BE2174"/>
    <w:rsid w:val="00BE3E54"/>
    <w:rsid w:val="00BE41C5"/>
    <w:rsid w:val="00BF1DCF"/>
    <w:rsid w:val="00BF2886"/>
    <w:rsid w:val="00BF681A"/>
    <w:rsid w:val="00C0313F"/>
    <w:rsid w:val="00C15D31"/>
    <w:rsid w:val="00C340C5"/>
    <w:rsid w:val="00C36F24"/>
    <w:rsid w:val="00C4265C"/>
    <w:rsid w:val="00C4417C"/>
    <w:rsid w:val="00C44FF4"/>
    <w:rsid w:val="00C5157A"/>
    <w:rsid w:val="00C53CDB"/>
    <w:rsid w:val="00C55F51"/>
    <w:rsid w:val="00C66709"/>
    <w:rsid w:val="00C66761"/>
    <w:rsid w:val="00C66856"/>
    <w:rsid w:val="00C75842"/>
    <w:rsid w:val="00C82228"/>
    <w:rsid w:val="00C82770"/>
    <w:rsid w:val="00C83107"/>
    <w:rsid w:val="00C87125"/>
    <w:rsid w:val="00C87ABE"/>
    <w:rsid w:val="00C914CB"/>
    <w:rsid w:val="00CA202E"/>
    <w:rsid w:val="00CA2B70"/>
    <w:rsid w:val="00CA3003"/>
    <w:rsid w:val="00CB096D"/>
    <w:rsid w:val="00CB0FBD"/>
    <w:rsid w:val="00CC41F7"/>
    <w:rsid w:val="00CD26FB"/>
    <w:rsid w:val="00CD5D53"/>
    <w:rsid w:val="00CE01DF"/>
    <w:rsid w:val="00CE03E1"/>
    <w:rsid w:val="00CE44CA"/>
    <w:rsid w:val="00CE59FA"/>
    <w:rsid w:val="00CE7769"/>
    <w:rsid w:val="00CE7F43"/>
    <w:rsid w:val="00CF10C8"/>
    <w:rsid w:val="00CF70F1"/>
    <w:rsid w:val="00D061DC"/>
    <w:rsid w:val="00D17A5F"/>
    <w:rsid w:val="00D40441"/>
    <w:rsid w:val="00D40F3F"/>
    <w:rsid w:val="00D41AC9"/>
    <w:rsid w:val="00D4627B"/>
    <w:rsid w:val="00D53951"/>
    <w:rsid w:val="00D55343"/>
    <w:rsid w:val="00D6347C"/>
    <w:rsid w:val="00D63814"/>
    <w:rsid w:val="00D71E8F"/>
    <w:rsid w:val="00D76D72"/>
    <w:rsid w:val="00D83DE8"/>
    <w:rsid w:val="00D955D4"/>
    <w:rsid w:val="00D9580B"/>
    <w:rsid w:val="00D96094"/>
    <w:rsid w:val="00DA1B00"/>
    <w:rsid w:val="00DA3041"/>
    <w:rsid w:val="00DA36E5"/>
    <w:rsid w:val="00DA62A9"/>
    <w:rsid w:val="00DA6BD7"/>
    <w:rsid w:val="00DB0BF4"/>
    <w:rsid w:val="00DB124F"/>
    <w:rsid w:val="00DB73B6"/>
    <w:rsid w:val="00DC0262"/>
    <w:rsid w:val="00DC6125"/>
    <w:rsid w:val="00DC7EFC"/>
    <w:rsid w:val="00DD6A48"/>
    <w:rsid w:val="00DD6D92"/>
    <w:rsid w:val="00DE2906"/>
    <w:rsid w:val="00DF5C16"/>
    <w:rsid w:val="00DF6C92"/>
    <w:rsid w:val="00E00C89"/>
    <w:rsid w:val="00E11EF4"/>
    <w:rsid w:val="00E16B0A"/>
    <w:rsid w:val="00E2263D"/>
    <w:rsid w:val="00E22669"/>
    <w:rsid w:val="00E3070F"/>
    <w:rsid w:val="00E45B38"/>
    <w:rsid w:val="00E51899"/>
    <w:rsid w:val="00E55D03"/>
    <w:rsid w:val="00E56E48"/>
    <w:rsid w:val="00E618B9"/>
    <w:rsid w:val="00E7088D"/>
    <w:rsid w:val="00E70DD4"/>
    <w:rsid w:val="00E80144"/>
    <w:rsid w:val="00E80DDE"/>
    <w:rsid w:val="00E83CBC"/>
    <w:rsid w:val="00E901AE"/>
    <w:rsid w:val="00E9195E"/>
    <w:rsid w:val="00E9695D"/>
    <w:rsid w:val="00E96D62"/>
    <w:rsid w:val="00EA5506"/>
    <w:rsid w:val="00EA690A"/>
    <w:rsid w:val="00EB4DBA"/>
    <w:rsid w:val="00EC0C8D"/>
    <w:rsid w:val="00EC620A"/>
    <w:rsid w:val="00ED5E3F"/>
    <w:rsid w:val="00EE0487"/>
    <w:rsid w:val="00EE6380"/>
    <w:rsid w:val="00EF0064"/>
    <w:rsid w:val="00EF5AB4"/>
    <w:rsid w:val="00EF623F"/>
    <w:rsid w:val="00EF6F60"/>
    <w:rsid w:val="00F00EFD"/>
    <w:rsid w:val="00F04C5E"/>
    <w:rsid w:val="00F05009"/>
    <w:rsid w:val="00F05693"/>
    <w:rsid w:val="00F114B2"/>
    <w:rsid w:val="00F1386A"/>
    <w:rsid w:val="00F20A9A"/>
    <w:rsid w:val="00F2372D"/>
    <w:rsid w:val="00F27CA4"/>
    <w:rsid w:val="00F300F5"/>
    <w:rsid w:val="00F33426"/>
    <w:rsid w:val="00F52097"/>
    <w:rsid w:val="00F52E07"/>
    <w:rsid w:val="00F546C8"/>
    <w:rsid w:val="00F62513"/>
    <w:rsid w:val="00F65DA4"/>
    <w:rsid w:val="00F74690"/>
    <w:rsid w:val="00F8196F"/>
    <w:rsid w:val="00F81FA4"/>
    <w:rsid w:val="00F950F1"/>
    <w:rsid w:val="00FA2A87"/>
    <w:rsid w:val="00FB3EC1"/>
    <w:rsid w:val="00FB541B"/>
    <w:rsid w:val="00FC5BB2"/>
    <w:rsid w:val="00FD177D"/>
    <w:rsid w:val="00FD26C7"/>
    <w:rsid w:val="00FE30BB"/>
    <w:rsid w:val="00FE46F4"/>
    <w:rsid w:val="00FE53F3"/>
    <w:rsid w:val="00FF3FE1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C5672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Heading2">
    <w:name w:val="heading 2"/>
    <w:basedOn w:val="Normal"/>
    <w:next w:val="Normal"/>
    <w:link w:val="Heading2Char"/>
    <w:qFormat/>
    <w:rsid w:val="007C7A51"/>
    <w:pPr>
      <w:keepNext/>
      <w:spacing w:after="0" w:line="240" w:lineRule="auto"/>
      <w:outlineLvl w:val="1"/>
    </w:pPr>
    <w:rPr>
      <w:rFonts w:ascii="Cordia New" w:eastAsia="Cordia New" w:hAnsi="Cordia New" w:cs="Cord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8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8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odyTextIndent">
    <w:name w:val="Body Text Indent"/>
    <w:basedOn w:val="Normal"/>
    <w:link w:val="BodyTextIndentChar"/>
    <w:rsid w:val="00E56E48"/>
    <w:pPr>
      <w:spacing w:after="0" w:line="240" w:lineRule="auto"/>
      <w:ind w:left="360" w:firstLine="360"/>
      <w:jc w:val="thaiDistribute"/>
    </w:pPr>
    <w:rPr>
      <w:rFonts w:ascii="Angsana New" w:eastAsia="Cordia New" w:hAnsi="Angsana New" w:cs="Angsana New"/>
      <w:sz w:val="36"/>
      <w:szCs w:val="36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E56E48"/>
    <w:rPr>
      <w:rFonts w:ascii="Angsana New" w:eastAsia="Cordia New" w:hAnsi="Angsana New" w:cs="Angsana New"/>
      <w:sz w:val="36"/>
      <w:szCs w:val="36"/>
      <w:lang w:eastAsia="ja-JP"/>
    </w:rPr>
  </w:style>
  <w:style w:type="paragraph" w:styleId="BodyText">
    <w:name w:val="Body Text"/>
    <w:basedOn w:val="Normal"/>
    <w:link w:val="BodyTextChar"/>
    <w:rsid w:val="00E56E48"/>
    <w:pPr>
      <w:spacing w:after="12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customStyle="1" w:styleId="BodyTextChar">
    <w:name w:val="Body Text Char"/>
    <w:basedOn w:val="DefaultParagraphFont"/>
    <w:link w:val="BodyText"/>
    <w:rsid w:val="00E56E48"/>
    <w:rPr>
      <w:rFonts w:ascii="Times New Roman" w:eastAsia="MS Mincho" w:hAnsi="Times New Roman" w:cs="Angsana New"/>
      <w:sz w:val="24"/>
      <w:lang w:eastAsia="ja-JP"/>
    </w:rPr>
  </w:style>
  <w:style w:type="paragraph" w:customStyle="1" w:styleId="y1">
    <w:name w:val="yย่อหน้า1"/>
    <w:next w:val="Normal"/>
    <w:autoRedefine/>
    <w:qFormat/>
    <w:rsid w:val="00DC0262"/>
    <w:pPr>
      <w:spacing w:after="0" w:line="240" w:lineRule="auto"/>
      <w:ind w:firstLine="720"/>
      <w:jc w:val="thaiDistribute"/>
    </w:pPr>
    <w:rPr>
      <w:rFonts w:ascii="TH SarabunPSK" w:eastAsia="Calibri" w:hAnsi="TH SarabunPSK" w:cs="TH SarabunPSK"/>
      <w:spacing w:val="-4"/>
      <w:sz w:val="32"/>
      <w:szCs w:val="32"/>
    </w:rPr>
  </w:style>
  <w:style w:type="character" w:customStyle="1" w:styleId="tahomablack1">
    <w:name w:val="tahomablack1"/>
    <w:rsid w:val="00DC0262"/>
    <w:rPr>
      <w:rFonts w:ascii="Tahoma" w:hAnsi="Tahoma" w:cs="Tahom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ps">
    <w:name w:val="hps"/>
    <w:rsid w:val="007A1DCA"/>
  </w:style>
  <w:style w:type="character" w:customStyle="1" w:styleId="shorttext">
    <w:name w:val="short_text"/>
    <w:rsid w:val="007A1DCA"/>
  </w:style>
  <w:style w:type="character" w:styleId="Emphasis">
    <w:name w:val="Emphasis"/>
    <w:basedOn w:val="DefaultParagraphFont"/>
    <w:uiPriority w:val="20"/>
    <w:qFormat/>
    <w:rsid w:val="00E2263D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D40F3F"/>
    <w:rPr>
      <w:rFonts w:eastAsiaTheme="minorHAnsi"/>
      <w:lang w:val="en-GB"/>
    </w:rPr>
  </w:style>
  <w:style w:type="character" w:styleId="Strong">
    <w:name w:val="Strong"/>
    <w:uiPriority w:val="22"/>
    <w:qFormat/>
    <w:rsid w:val="003F5A3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7C7A51"/>
    <w:rPr>
      <w:rFonts w:ascii="Cordia New" w:eastAsia="Cordia New" w:hAnsi="Cordia New" w:cs="Cordia New"/>
      <w:b/>
      <w:bCs/>
      <w:sz w:val="32"/>
      <w:szCs w:val="32"/>
    </w:rPr>
  </w:style>
  <w:style w:type="character" w:styleId="PageNumber">
    <w:name w:val="page number"/>
    <w:basedOn w:val="DefaultParagraphFont"/>
    <w:rsid w:val="007C7A51"/>
  </w:style>
  <w:style w:type="character" w:customStyle="1" w:styleId="apple-converted-space">
    <w:name w:val="apple-converted-space"/>
    <w:basedOn w:val="DefaultParagraphFont"/>
    <w:rsid w:val="007C7A51"/>
  </w:style>
  <w:style w:type="character" w:styleId="UnresolvedMention">
    <w:name w:val="Unresolved Mention"/>
    <w:basedOn w:val="DefaultParagraphFont"/>
    <w:uiPriority w:val="99"/>
    <w:semiHidden/>
    <w:unhideWhenUsed/>
    <w:rsid w:val="00903E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D2B55-8F02-43FA-A5A1-BE6286883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101214.dotx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กนกกาญจน์ ศรีสุรินทร์</cp:lastModifiedBy>
  <cp:revision>2</cp:revision>
  <cp:lastPrinted>2018-11-18T03:18:00Z</cp:lastPrinted>
  <dcterms:created xsi:type="dcterms:W3CDTF">2018-11-18T03:37:00Z</dcterms:created>
  <dcterms:modified xsi:type="dcterms:W3CDTF">2018-11-18T03:37:00Z</dcterms:modified>
</cp:coreProperties>
</file>